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3D8E" w:rsidRDefault="00BB3D8E" w:rsidP="00BB3D8E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bCs/>
          <w:kern w:val="2"/>
        </w:rPr>
      </w:pPr>
      <w:r>
        <w:rPr>
          <w:rFonts w:ascii="Times New Roman" w:eastAsia="Andale Sans UI" w:hAnsi="Times New Roman"/>
          <w:b/>
          <w:bCs/>
          <w:kern w:val="2"/>
        </w:rPr>
        <w:t xml:space="preserve">RAPORT </w:t>
      </w:r>
    </w:p>
    <w:p w:rsidR="00BB3D8E" w:rsidRDefault="00BB3D8E" w:rsidP="00BB3D8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kern w:val="2"/>
          <w:lang w:eastAsia="ar-SA"/>
        </w:rPr>
      </w:pPr>
      <w:r>
        <w:rPr>
          <w:rFonts w:ascii="Times New Roman" w:eastAsia="Andale Sans UI" w:hAnsi="Times New Roman"/>
          <w:b/>
          <w:bCs/>
          <w:kern w:val="2"/>
        </w:rPr>
        <w:t xml:space="preserve">Z REALIZACJI </w:t>
      </w:r>
      <w:r>
        <w:rPr>
          <w:rFonts w:ascii="Times New Roman" w:eastAsia="Times New Roman" w:hAnsi="Times New Roman"/>
          <w:b/>
          <w:bCs/>
          <w:kern w:val="2"/>
          <w:lang w:eastAsia="ar-SA"/>
        </w:rPr>
        <w:t xml:space="preserve">PROGRAMU  PRZECIWDZIAŁANIA PRZEMOCY  W RODZINIE  ORAZ OCHRONY OFIAR  PRZEMOCY  W RODZINIE </w:t>
      </w:r>
      <w:r w:rsidR="00CE661D">
        <w:rPr>
          <w:rFonts w:ascii="Times New Roman" w:eastAsia="Times New Roman" w:hAnsi="Times New Roman"/>
          <w:b/>
          <w:bCs/>
          <w:kern w:val="2"/>
          <w:lang w:eastAsia="ar-SA"/>
        </w:rPr>
        <w:t>MIASTA  ŚWINOUJŚCIE W  ROKU 2018</w:t>
      </w:r>
      <w:r>
        <w:rPr>
          <w:rFonts w:ascii="Times New Roman" w:eastAsia="Times New Roman" w:hAnsi="Times New Roman"/>
          <w:b/>
          <w:bCs/>
          <w:kern w:val="2"/>
          <w:lang w:eastAsia="ar-SA"/>
        </w:rPr>
        <w:t>.</w:t>
      </w:r>
    </w:p>
    <w:p w:rsidR="00BB3D8E" w:rsidRDefault="00BB3D8E" w:rsidP="00BB3D8E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kern w:val="2"/>
        </w:rPr>
      </w:pPr>
    </w:p>
    <w:p w:rsidR="00BB3D8E" w:rsidRDefault="00BB3D8E" w:rsidP="00BB3D8E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kern w:val="2"/>
        </w:rPr>
      </w:pPr>
      <w:r>
        <w:rPr>
          <w:rFonts w:ascii="Times New Roman" w:eastAsia="Lucida Sans Unicode" w:hAnsi="Times New Roman"/>
          <w:b/>
          <w:kern w:val="2"/>
        </w:rPr>
        <w:t xml:space="preserve">  Cel  główny programu:  Doskonalenie systemu przeciwdziałania przemocy w rodzinie.</w:t>
      </w:r>
    </w:p>
    <w:p w:rsidR="00BB3D8E" w:rsidRDefault="00BB3D8E" w:rsidP="00BB3D8E">
      <w:pPr>
        <w:widowControl w:val="0"/>
        <w:numPr>
          <w:ilvl w:val="0"/>
          <w:numId w:val="1"/>
        </w:numPr>
        <w:suppressAutoHyphens/>
        <w:spacing w:before="240" w:after="120" w:line="240" w:lineRule="auto"/>
        <w:jc w:val="center"/>
        <w:rPr>
          <w:rFonts w:ascii="Times New Roman" w:eastAsia="Lucida Sans Unicode" w:hAnsi="Times New Roman"/>
          <w:b/>
          <w:bCs/>
          <w:kern w:val="2"/>
        </w:rPr>
      </w:pPr>
      <w:r>
        <w:rPr>
          <w:rFonts w:ascii="Times New Roman" w:eastAsia="Lucida Sans Unicode" w:hAnsi="Times New Roman"/>
          <w:b/>
          <w:kern w:val="2"/>
        </w:rPr>
        <w:t xml:space="preserve">Cel szczegółowy: wzrost świadomości społecznej mieszkańców miasta Świnoujście </w:t>
      </w:r>
      <w:r>
        <w:rPr>
          <w:rFonts w:ascii="Times New Roman" w:eastAsia="Lucida Sans Unicode" w:hAnsi="Times New Roman"/>
          <w:b/>
          <w:kern w:val="2"/>
        </w:rPr>
        <w:br/>
        <w:t>w zakresie przemocy domowej.</w:t>
      </w:r>
    </w:p>
    <w:tbl>
      <w:tblPr>
        <w:tblW w:w="10038" w:type="dxa"/>
        <w:tblInd w:w="13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59"/>
        <w:gridCol w:w="5954"/>
        <w:gridCol w:w="40"/>
        <w:gridCol w:w="2086"/>
        <w:gridCol w:w="399"/>
      </w:tblGrid>
      <w:tr w:rsidR="00BB3D8E" w:rsidTr="00693305">
        <w:trPr>
          <w:gridAfter w:val="1"/>
          <w:wAfter w:w="399" w:type="dxa"/>
        </w:trPr>
        <w:tc>
          <w:tcPr>
            <w:tcW w:w="963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hideMark/>
          </w:tcPr>
          <w:p w:rsidR="00BB3D8E" w:rsidRDefault="00BB3D8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b/>
                <w:bCs/>
                <w:kern w:val="2"/>
              </w:rPr>
              <w:t xml:space="preserve">Działanie 1.1 Organizowanie/udział  w ogólnopolskich kampaniach na rzecz przeciwdziałania  przemocy w rodzinie  oraz  organizacja  lokalnych  akcji, szkoleń </w:t>
            </w:r>
            <w:r>
              <w:rPr>
                <w:rFonts w:ascii="Times New Roman" w:eastAsia="Lucida Sans Unicode" w:hAnsi="Times New Roman"/>
                <w:b/>
                <w:bCs/>
                <w:kern w:val="2"/>
              </w:rPr>
              <w:br/>
              <w:t>i kampanii edukacyjnych dotyczących przemocy.</w:t>
            </w:r>
          </w:p>
        </w:tc>
      </w:tr>
      <w:tr w:rsidR="00693305" w:rsidTr="00996DBE">
        <w:trPr>
          <w:gridAfter w:val="1"/>
          <w:wAfter w:w="399" w:type="dxa"/>
        </w:trPr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3305" w:rsidRPr="00BB3D8E" w:rsidRDefault="0069330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BB3D8E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Realizator</w:t>
            </w:r>
          </w:p>
        </w:tc>
        <w:tc>
          <w:tcPr>
            <w:tcW w:w="59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3305" w:rsidRPr="00BB3D8E" w:rsidRDefault="0069330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BB3D8E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Nazwa działania </w:t>
            </w:r>
          </w:p>
        </w:tc>
        <w:tc>
          <w:tcPr>
            <w:tcW w:w="2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3305" w:rsidRPr="00BB3D8E" w:rsidRDefault="0069330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</w:rPr>
            </w:pPr>
            <w:r w:rsidRPr="00BB3D8E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Wskaźnik  realizacji </w:t>
            </w:r>
          </w:p>
        </w:tc>
      </w:tr>
      <w:tr w:rsidR="00693305" w:rsidTr="00996DBE">
        <w:trPr>
          <w:gridAfter w:val="1"/>
          <w:wAfter w:w="399" w:type="dxa"/>
          <w:trHeight w:val="1378"/>
        </w:trPr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3305" w:rsidRPr="00926D5B" w:rsidRDefault="00693305" w:rsidP="00BB3D8E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926D5B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Placówki</w:t>
            </w:r>
          </w:p>
          <w:p w:rsidR="00693305" w:rsidRPr="00926D5B" w:rsidRDefault="00693305" w:rsidP="00BB3D8E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926D5B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Oświatowe</w:t>
            </w:r>
          </w:p>
          <w:p w:rsidR="00693305" w:rsidRDefault="00693305" w:rsidP="00BB3D8E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</w:pPr>
            <w:r w:rsidRPr="00926D5B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(Nazwa Szkoły)</w:t>
            </w:r>
          </w:p>
        </w:tc>
        <w:tc>
          <w:tcPr>
            <w:tcW w:w="59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3305" w:rsidRDefault="0069330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3305" w:rsidRDefault="0069330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16"/>
                <w:szCs w:val="16"/>
              </w:rPr>
            </w:pPr>
            <w:r>
              <w:rPr>
                <w:rFonts w:ascii="Times New Roman" w:eastAsia="Andale Sans UI" w:hAnsi="Times New Roman"/>
                <w:kern w:val="2"/>
                <w:sz w:val="16"/>
                <w:szCs w:val="16"/>
              </w:rPr>
              <w:t>Liczba kampanii -</w:t>
            </w:r>
          </w:p>
          <w:p w:rsidR="00693305" w:rsidRDefault="0069330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16"/>
                <w:szCs w:val="16"/>
              </w:rPr>
            </w:pPr>
          </w:p>
          <w:p w:rsidR="00693305" w:rsidRDefault="0069330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16"/>
                <w:szCs w:val="16"/>
              </w:rPr>
            </w:pPr>
            <w:r>
              <w:rPr>
                <w:rFonts w:ascii="Times New Roman" w:eastAsia="Andale Sans UI" w:hAnsi="Times New Roman"/>
                <w:kern w:val="2"/>
                <w:sz w:val="16"/>
                <w:szCs w:val="16"/>
              </w:rPr>
              <w:t xml:space="preserve">Liczba artykułów w prasie lokalnej dot. przemocy w rodzinie – </w:t>
            </w:r>
          </w:p>
          <w:p w:rsidR="00693305" w:rsidRDefault="0069330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16"/>
                <w:szCs w:val="16"/>
              </w:rPr>
            </w:pPr>
          </w:p>
          <w:p w:rsidR="00693305" w:rsidRDefault="0069330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16"/>
                <w:szCs w:val="16"/>
              </w:rPr>
            </w:pPr>
            <w:r>
              <w:rPr>
                <w:rFonts w:ascii="Times New Roman" w:eastAsia="Andale Sans UI" w:hAnsi="Times New Roman"/>
                <w:kern w:val="2"/>
                <w:sz w:val="16"/>
                <w:szCs w:val="16"/>
              </w:rPr>
              <w:t xml:space="preserve">Szacunkowa liczba </w:t>
            </w:r>
            <w:r>
              <w:rPr>
                <w:rFonts w:ascii="Times New Roman" w:eastAsia="Andale Sans UI" w:hAnsi="Times New Roman"/>
                <w:kern w:val="2"/>
                <w:sz w:val="16"/>
                <w:szCs w:val="16"/>
              </w:rPr>
              <w:br/>
              <w:t xml:space="preserve">odbiorców - </w:t>
            </w:r>
          </w:p>
        </w:tc>
      </w:tr>
      <w:tr w:rsidR="00693305" w:rsidTr="00693305">
        <w:trPr>
          <w:gridAfter w:val="1"/>
          <w:wAfter w:w="399" w:type="dxa"/>
          <w:trHeight w:val="432"/>
        </w:trPr>
        <w:tc>
          <w:tcPr>
            <w:tcW w:w="963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3305" w:rsidRPr="00693305" w:rsidRDefault="0069330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16"/>
                <w:szCs w:val="16"/>
              </w:rPr>
            </w:pPr>
            <w:r w:rsidRPr="00693305">
              <w:rPr>
                <w:rFonts w:ascii="Times New Roman" w:eastAsia="Andale Sans UI" w:hAnsi="Times New Roman"/>
                <w:b/>
                <w:kern w:val="2"/>
                <w:sz w:val="16"/>
                <w:szCs w:val="16"/>
              </w:rPr>
              <w:t>Wnioski:</w:t>
            </w:r>
          </w:p>
        </w:tc>
      </w:tr>
      <w:tr w:rsidR="00693305" w:rsidRPr="00BB3D8E" w:rsidTr="006933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604"/>
        </w:trPr>
        <w:tc>
          <w:tcPr>
            <w:tcW w:w="9639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693305" w:rsidRPr="00BB3D8E" w:rsidRDefault="00693305" w:rsidP="00693305">
            <w:pPr>
              <w:spacing w:after="0"/>
              <w:jc w:val="center"/>
              <w:rPr>
                <w:b/>
                <w:bCs/>
              </w:rPr>
            </w:pPr>
            <w:r w:rsidRPr="00BB3D8E">
              <w:rPr>
                <w:b/>
                <w:bCs/>
              </w:rPr>
              <w:t>Działanie 1.2  Upowszechnianie informacji w zakresie możliwości i form uzyskania pomocy.</w:t>
            </w:r>
          </w:p>
          <w:p w:rsidR="00693305" w:rsidRPr="00BB3D8E" w:rsidRDefault="00693305" w:rsidP="00693305">
            <w:pPr>
              <w:spacing w:after="0"/>
              <w:jc w:val="center"/>
            </w:pPr>
            <w:r w:rsidRPr="00BB3D8E">
              <w:rPr>
                <w:b/>
                <w:bCs/>
              </w:rPr>
              <w:t>Opracowanie i upowszechnianie materiałów informacyjnych  dotyczących pomocy:</w:t>
            </w:r>
            <w:r w:rsidRPr="00BB3D8E">
              <w:rPr>
                <w:b/>
                <w:bCs/>
              </w:rPr>
              <w:br/>
              <w:t xml:space="preserve"> medycznej, psychologicznej, prawnej, socjalnej, rodzinnej.</w:t>
            </w:r>
          </w:p>
        </w:tc>
        <w:tc>
          <w:tcPr>
            <w:tcW w:w="399" w:type="dxa"/>
          </w:tcPr>
          <w:p w:rsidR="00693305" w:rsidRPr="00926D5B" w:rsidRDefault="00693305" w:rsidP="0069330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</w:tr>
      <w:tr w:rsidR="00693305" w:rsidRPr="00BB3D8E" w:rsidTr="00996D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183"/>
        </w:trPr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3305" w:rsidRPr="00BB3D8E" w:rsidRDefault="00693305" w:rsidP="00693305">
            <w:pPr>
              <w:rPr>
                <w:rFonts w:ascii="Times New Roman" w:hAnsi="Times New Roman"/>
                <w:sz w:val="20"/>
                <w:szCs w:val="20"/>
              </w:rPr>
            </w:pPr>
            <w:r w:rsidRPr="00BB3D8E">
              <w:rPr>
                <w:rFonts w:ascii="Times New Roman" w:hAnsi="Times New Roman"/>
                <w:sz w:val="20"/>
                <w:szCs w:val="20"/>
              </w:rPr>
              <w:t xml:space="preserve">Realizator </w:t>
            </w:r>
          </w:p>
        </w:tc>
        <w:tc>
          <w:tcPr>
            <w:tcW w:w="59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3305" w:rsidRPr="00926D5B" w:rsidRDefault="00693305" w:rsidP="0069330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3305" w:rsidRPr="00BB3D8E" w:rsidRDefault="00693305" w:rsidP="00693305">
            <w:pPr>
              <w:rPr>
                <w:rFonts w:ascii="Times New Roman" w:hAnsi="Times New Roman"/>
                <w:sz w:val="20"/>
                <w:szCs w:val="20"/>
              </w:rPr>
            </w:pPr>
            <w:r w:rsidRPr="00BB3D8E">
              <w:rPr>
                <w:rFonts w:ascii="Times New Roman" w:hAnsi="Times New Roman"/>
                <w:sz w:val="20"/>
                <w:szCs w:val="20"/>
              </w:rPr>
              <w:t xml:space="preserve">Wskaźnik  realizacji </w:t>
            </w:r>
          </w:p>
        </w:tc>
      </w:tr>
      <w:tr w:rsidR="00693305" w:rsidRPr="00BB3D8E" w:rsidTr="00996D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1505"/>
        </w:trPr>
        <w:tc>
          <w:tcPr>
            <w:tcW w:w="1559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693305" w:rsidRPr="00926D5B" w:rsidRDefault="00693305" w:rsidP="00693305">
            <w:pPr>
              <w:rPr>
                <w:rFonts w:ascii="Times New Roman" w:hAnsi="Times New Roman"/>
                <w:sz w:val="20"/>
                <w:szCs w:val="20"/>
              </w:rPr>
            </w:pPr>
            <w:r w:rsidRPr="00926D5B">
              <w:rPr>
                <w:rFonts w:ascii="Times New Roman" w:hAnsi="Times New Roman"/>
                <w:sz w:val="20"/>
                <w:szCs w:val="20"/>
              </w:rPr>
              <w:t>Placówki Oświatowe</w:t>
            </w:r>
          </w:p>
          <w:p w:rsidR="00693305" w:rsidRPr="00BB3D8E" w:rsidRDefault="00693305" w:rsidP="00693305">
            <w:r w:rsidRPr="00926D5B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(Nazwa Szkoły)</w:t>
            </w:r>
          </w:p>
        </w:tc>
        <w:tc>
          <w:tcPr>
            <w:tcW w:w="5954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693305" w:rsidRPr="00926D5B" w:rsidRDefault="00693305" w:rsidP="0069330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693305" w:rsidRPr="00BB3D8E" w:rsidRDefault="00693305" w:rsidP="00693305">
            <w:pPr>
              <w:rPr>
                <w:sz w:val="16"/>
                <w:szCs w:val="16"/>
              </w:rPr>
            </w:pPr>
            <w:r w:rsidRPr="00BB3D8E">
              <w:rPr>
                <w:sz w:val="16"/>
                <w:szCs w:val="16"/>
              </w:rPr>
              <w:t xml:space="preserve">Liczba plakatów – </w:t>
            </w:r>
          </w:p>
          <w:p w:rsidR="00693305" w:rsidRPr="00BB3D8E" w:rsidRDefault="00693305" w:rsidP="00693305">
            <w:pPr>
              <w:rPr>
                <w:sz w:val="16"/>
                <w:szCs w:val="16"/>
              </w:rPr>
            </w:pPr>
            <w:r w:rsidRPr="00BB3D8E">
              <w:rPr>
                <w:sz w:val="16"/>
                <w:szCs w:val="16"/>
              </w:rPr>
              <w:t xml:space="preserve">Liczba ulotek - </w:t>
            </w:r>
          </w:p>
          <w:p w:rsidR="00693305" w:rsidRPr="00BB3D8E" w:rsidRDefault="00693305" w:rsidP="00693305">
            <w:pPr>
              <w:rPr>
                <w:sz w:val="16"/>
                <w:szCs w:val="16"/>
              </w:rPr>
            </w:pPr>
            <w:r w:rsidRPr="00BB3D8E">
              <w:rPr>
                <w:sz w:val="16"/>
                <w:szCs w:val="16"/>
              </w:rPr>
              <w:t xml:space="preserve">Ogólna liczba opracowanych </w:t>
            </w:r>
            <w:r w:rsidRPr="00BB3D8E">
              <w:rPr>
                <w:sz w:val="16"/>
                <w:szCs w:val="16"/>
              </w:rPr>
              <w:br/>
              <w:t>i upowszechnionych materiałów informacyjnych</w:t>
            </w:r>
          </w:p>
          <w:p w:rsidR="00693305" w:rsidRPr="00BB3D8E" w:rsidRDefault="00693305" w:rsidP="00693305">
            <w:pPr>
              <w:rPr>
                <w:sz w:val="16"/>
                <w:szCs w:val="16"/>
              </w:rPr>
            </w:pPr>
            <w:r w:rsidRPr="00BB3D8E">
              <w:rPr>
                <w:sz w:val="16"/>
                <w:szCs w:val="16"/>
              </w:rPr>
              <w:t xml:space="preserve">- </w:t>
            </w:r>
          </w:p>
        </w:tc>
      </w:tr>
      <w:tr w:rsidR="00693305" w:rsidRPr="00BB3D8E" w:rsidTr="006933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451"/>
        </w:trPr>
        <w:tc>
          <w:tcPr>
            <w:tcW w:w="9639" w:type="dxa"/>
            <w:gridSpan w:val="4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693305" w:rsidRPr="00693305" w:rsidRDefault="00693305" w:rsidP="00693305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693305">
              <w:rPr>
                <w:rFonts w:ascii="Times New Roman" w:hAnsi="Times New Roman"/>
                <w:b/>
                <w:sz w:val="16"/>
                <w:szCs w:val="16"/>
              </w:rPr>
              <w:t>Wnioski:</w:t>
            </w:r>
          </w:p>
          <w:p w:rsidR="00693305" w:rsidRPr="00693305" w:rsidRDefault="00693305" w:rsidP="00693305">
            <w:pPr>
              <w:rPr>
                <w:sz w:val="16"/>
                <w:szCs w:val="16"/>
              </w:rPr>
            </w:pPr>
          </w:p>
        </w:tc>
      </w:tr>
      <w:tr w:rsidR="00693305" w:rsidRPr="00BB3D8E" w:rsidTr="006933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5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E7E6E6" w:themeFill="background2"/>
          </w:tcPr>
          <w:p w:rsidR="00693305" w:rsidRPr="00BB3D8E" w:rsidRDefault="00693305" w:rsidP="00693305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Lucida Sans Unicode" w:hAnsi="Times New Roman"/>
                <w:b/>
                <w:bCs/>
                <w:kern w:val="1"/>
                <w:sz w:val="24"/>
                <w:szCs w:val="24"/>
              </w:rPr>
            </w:pPr>
            <w:r w:rsidRPr="00BB3D8E">
              <w:rPr>
                <w:rFonts w:ascii="Times New Roman" w:eastAsia="Lucida Sans Unicode" w:hAnsi="Times New Roman"/>
                <w:b/>
                <w:bCs/>
                <w:kern w:val="1"/>
              </w:rPr>
              <w:t>Działanie 1.3 Organizowanie konferencji, seminariów , szkoleń, debat poświęconych</w:t>
            </w:r>
          </w:p>
          <w:p w:rsidR="00693305" w:rsidRPr="00BB3D8E" w:rsidRDefault="00693305" w:rsidP="00693305">
            <w:pPr>
              <w:jc w:val="center"/>
            </w:pPr>
            <w:r w:rsidRPr="00BB3D8E">
              <w:rPr>
                <w:rFonts w:ascii="Times New Roman" w:eastAsia="Lucida Sans Unicode" w:hAnsi="Times New Roman"/>
                <w:b/>
                <w:bCs/>
                <w:kern w:val="1"/>
              </w:rPr>
              <w:t>problemowi przemocy w rodzinie</w:t>
            </w:r>
          </w:p>
        </w:tc>
        <w:tc>
          <w:tcPr>
            <w:tcW w:w="399" w:type="dxa"/>
          </w:tcPr>
          <w:p w:rsidR="00693305" w:rsidRPr="00926D5B" w:rsidRDefault="00693305" w:rsidP="0069330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</w:tr>
      <w:tr w:rsidR="00693305" w:rsidRPr="00BB3D8E" w:rsidTr="00996D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25"/>
        </w:trPr>
        <w:tc>
          <w:tcPr>
            <w:tcW w:w="155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693305" w:rsidRPr="00926D5B" w:rsidRDefault="00693305" w:rsidP="006933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Realizator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693305" w:rsidRPr="00926D5B" w:rsidRDefault="00693305" w:rsidP="00693305">
            <w:pPr>
              <w:rPr>
                <w:rFonts w:ascii="Times New Roman" w:hAnsi="Times New Roman"/>
                <w:sz w:val="20"/>
                <w:szCs w:val="20"/>
              </w:rPr>
            </w:pPr>
            <w:r w:rsidRPr="00926D5B">
              <w:rPr>
                <w:rFonts w:ascii="Times New Roman" w:hAnsi="Times New Roman"/>
                <w:sz w:val="20"/>
                <w:szCs w:val="20"/>
              </w:rPr>
              <w:t xml:space="preserve">Nazwa działania 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693305" w:rsidRPr="00926D5B" w:rsidRDefault="00693305" w:rsidP="00693305">
            <w:pPr>
              <w:rPr>
                <w:rFonts w:ascii="Times New Roman" w:hAnsi="Times New Roman"/>
                <w:sz w:val="20"/>
                <w:szCs w:val="20"/>
              </w:rPr>
            </w:pPr>
            <w:r w:rsidRPr="00926D5B">
              <w:rPr>
                <w:rFonts w:ascii="Times New Roman" w:hAnsi="Times New Roman"/>
                <w:sz w:val="20"/>
                <w:szCs w:val="20"/>
              </w:rPr>
              <w:t>Wskaźnik  realizacji</w:t>
            </w:r>
          </w:p>
        </w:tc>
      </w:tr>
      <w:tr w:rsidR="00693305" w:rsidRPr="00BB3D8E" w:rsidTr="00996D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25"/>
        </w:trPr>
        <w:tc>
          <w:tcPr>
            <w:tcW w:w="155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3305" w:rsidRPr="00926D5B" w:rsidRDefault="00693305" w:rsidP="00693305">
            <w:pPr>
              <w:rPr>
                <w:rFonts w:ascii="Times New Roman" w:hAnsi="Times New Roman"/>
                <w:sz w:val="20"/>
                <w:szCs w:val="20"/>
              </w:rPr>
            </w:pPr>
            <w:r w:rsidRPr="00926D5B">
              <w:rPr>
                <w:rFonts w:ascii="Times New Roman" w:hAnsi="Times New Roman"/>
                <w:sz w:val="20"/>
                <w:szCs w:val="20"/>
              </w:rPr>
              <w:t>Placówki Oświatowe</w:t>
            </w:r>
          </w:p>
          <w:p w:rsidR="00693305" w:rsidRPr="00BB3D8E" w:rsidRDefault="00693305" w:rsidP="00693305">
            <w:r w:rsidRPr="00926D5B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(Nazwa Szkoły)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3305" w:rsidRPr="00BB3D8E" w:rsidRDefault="00693305" w:rsidP="00693305"/>
        </w:tc>
        <w:tc>
          <w:tcPr>
            <w:tcW w:w="2126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3305" w:rsidRDefault="00693305" w:rsidP="0069330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/>
                <w:kern w:val="1"/>
                <w:sz w:val="16"/>
                <w:szCs w:val="16"/>
              </w:rPr>
            </w:pPr>
            <w:r w:rsidRPr="006E1B22"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 xml:space="preserve">Liczba konferencji, seminariów, szkoleń, debat </w:t>
            </w:r>
            <w:r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>–</w:t>
            </w:r>
          </w:p>
          <w:p w:rsidR="00693305" w:rsidRPr="006E1B22" w:rsidRDefault="00693305" w:rsidP="0069330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/>
                <w:kern w:val="1"/>
                <w:sz w:val="16"/>
                <w:szCs w:val="16"/>
              </w:rPr>
            </w:pPr>
          </w:p>
          <w:p w:rsidR="00693305" w:rsidRPr="006E1B22" w:rsidRDefault="00693305" w:rsidP="0069330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/>
                <w:kern w:val="1"/>
                <w:sz w:val="16"/>
                <w:szCs w:val="16"/>
              </w:rPr>
            </w:pPr>
            <w:r w:rsidRPr="006E1B22"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>Liczba uczestników w/w -</w:t>
            </w:r>
          </w:p>
          <w:p w:rsidR="00693305" w:rsidRPr="00BB3D8E" w:rsidRDefault="00693305" w:rsidP="00693305">
            <w:r w:rsidRPr="006E1B22"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 xml:space="preserve">Liczba podmiotów uczestniczących </w:t>
            </w:r>
            <w:r w:rsidRPr="006E1B22"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br/>
              <w:t>w konferencjach -</w:t>
            </w:r>
          </w:p>
        </w:tc>
      </w:tr>
      <w:tr w:rsidR="00693305" w:rsidRPr="00BB3D8E" w:rsidTr="006933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25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3305" w:rsidRDefault="00693305" w:rsidP="00693305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693305">
              <w:rPr>
                <w:rFonts w:ascii="Times New Roman" w:hAnsi="Times New Roman"/>
                <w:b/>
                <w:sz w:val="16"/>
                <w:szCs w:val="16"/>
              </w:rPr>
              <w:t>Wnioski:</w:t>
            </w:r>
          </w:p>
          <w:p w:rsidR="00693305" w:rsidRDefault="00693305" w:rsidP="00693305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693305" w:rsidRPr="00693305" w:rsidRDefault="00693305" w:rsidP="00693305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693305" w:rsidRPr="00BB3D8E" w:rsidTr="00C97A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795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693305" w:rsidRPr="00926D5B" w:rsidRDefault="00693305" w:rsidP="00693305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Lucida Sans Unicode" w:hAnsi="Times New Roman"/>
                <w:b/>
                <w:bCs/>
                <w:kern w:val="1"/>
                <w:sz w:val="24"/>
                <w:szCs w:val="24"/>
              </w:rPr>
            </w:pPr>
            <w:r w:rsidRPr="00926D5B">
              <w:rPr>
                <w:rFonts w:ascii="Times New Roman" w:eastAsia="Lucida Sans Unicode" w:hAnsi="Times New Roman"/>
                <w:b/>
                <w:bCs/>
                <w:kern w:val="1"/>
              </w:rPr>
              <w:lastRenderedPageBreak/>
              <w:t xml:space="preserve">Działanie 1.4 Realizacja programów profilaktyczno-edukacyjnych w zakresie promowania </w:t>
            </w:r>
            <w:r w:rsidRPr="00926D5B">
              <w:rPr>
                <w:rFonts w:ascii="Times New Roman" w:eastAsia="Lucida Sans Unicode" w:hAnsi="Times New Roman"/>
                <w:b/>
                <w:bCs/>
                <w:kern w:val="1"/>
              </w:rPr>
              <w:br/>
              <w:t>i wdrażania prawidłowych metod  wychowawczych adresowanych do osób dorosłych</w:t>
            </w:r>
          </w:p>
          <w:p w:rsidR="00693305" w:rsidRPr="00BB3D8E" w:rsidRDefault="00693305" w:rsidP="00693305">
            <w:pPr>
              <w:jc w:val="center"/>
            </w:pPr>
            <w:r w:rsidRPr="00926D5B">
              <w:rPr>
                <w:rFonts w:ascii="Times New Roman" w:eastAsia="Lucida Sans Unicode" w:hAnsi="Times New Roman"/>
                <w:b/>
                <w:bCs/>
                <w:kern w:val="1"/>
              </w:rPr>
              <w:t>(np.: Szkoła dla rodziców, Bez klapsa, edukacja przedmałżeńska).</w:t>
            </w:r>
          </w:p>
        </w:tc>
      </w:tr>
      <w:tr w:rsidR="00693305" w:rsidRPr="00BB3D8E" w:rsidTr="00996D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25"/>
        </w:trPr>
        <w:tc>
          <w:tcPr>
            <w:tcW w:w="155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3305" w:rsidRPr="00926D5B" w:rsidRDefault="00693305" w:rsidP="006933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Realizator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3305" w:rsidRPr="00926D5B" w:rsidRDefault="00693305" w:rsidP="00693305">
            <w:pPr>
              <w:rPr>
                <w:sz w:val="20"/>
                <w:szCs w:val="20"/>
              </w:rPr>
            </w:pPr>
            <w:r w:rsidRPr="00926D5B">
              <w:rPr>
                <w:rFonts w:ascii="Times New Roman" w:eastAsia="Lucida Sans Unicode" w:hAnsi="Times New Roman"/>
                <w:kern w:val="1"/>
                <w:sz w:val="20"/>
                <w:szCs w:val="20"/>
              </w:rPr>
              <w:t>Nazwa działania (programu)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3305" w:rsidRPr="00BB3D8E" w:rsidRDefault="00693305" w:rsidP="00693305">
            <w:r w:rsidRPr="00926D5B">
              <w:rPr>
                <w:rFonts w:ascii="Times New Roman" w:hAnsi="Times New Roman"/>
                <w:sz w:val="20"/>
                <w:szCs w:val="20"/>
              </w:rPr>
              <w:t>Wskaźnik  realizacji</w:t>
            </w:r>
          </w:p>
        </w:tc>
      </w:tr>
      <w:tr w:rsidR="00693305" w:rsidRPr="00BB3D8E" w:rsidTr="00C97A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2192"/>
        </w:trPr>
        <w:tc>
          <w:tcPr>
            <w:tcW w:w="155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3305" w:rsidRPr="00926D5B" w:rsidRDefault="00693305" w:rsidP="00693305">
            <w:pPr>
              <w:rPr>
                <w:rFonts w:ascii="Times New Roman" w:hAnsi="Times New Roman"/>
                <w:sz w:val="20"/>
                <w:szCs w:val="20"/>
              </w:rPr>
            </w:pPr>
            <w:r w:rsidRPr="00926D5B">
              <w:rPr>
                <w:rFonts w:ascii="Times New Roman" w:hAnsi="Times New Roman"/>
                <w:sz w:val="20"/>
                <w:szCs w:val="20"/>
              </w:rPr>
              <w:t>Placówki Oświatowe</w:t>
            </w:r>
          </w:p>
          <w:p w:rsidR="00693305" w:rsidRPr="00926D5B" w:rsidRDefault="00693305" w:rsidP="00693305">
            <w:pPr>
              <w:rPr>
                <w:rFonts w:ascii="Times New Roman" w:hAnsi="Times New Roman"/>
                <w:sz w:val="20"/>
                <w:szCs w:val="20"/>
              </w:rPr>
            </w:pPr>
            <w:r w:rsidRPr="00926D5B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(Nazwa Szkoły)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3305" w:rsidRPr="00BB3D8E" w:rsidRDefault="00693305" w:rsidP="00693305"/>
        </w:tc>
        <w:tc>
          <w:tcPr>
            <w:tcW w:w="2126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3305" w:rsidRPr="00926D5B" w:rsidRDefault="00693305" w:rsidP="00693305">
            <w:pPr>
              <w:rPr>
                <w:bCs/>
                <w:sz w:val="16"/>
                <w:szCs w:val="16"/>
              </w:rPr>
            </w:pPr>
            <w:r w:rsidRPr="00926D5B">
              <w:rPr>
                <w:bCs/>
              </w:rPr>
              <w:t>-</w:t>
            </w:r>
            <w:r>
              <w:rPr>
                <w:bCs/>
                <w:sz w:val="16"/>
                <w:szCs w:val="16"/>
              </w:rPr>
              <w:t>L</w:t>
            </w:r>
            <w:r w:rsidRPr="00926D5B">
              <w:rPr>
                <w:bCs/>
                <w:sz w:val="16"/>
                <w:szCs w:val="16"/>
              </w:rPr>
              <w:t xml:space="preserve">iczba przeprowadzonych programów / warsztatów -                                                 </w:t>
            </w:r>
          </w:p>
          <w:p w:rsidR="00693305" w:rsidRPr="00926D5B" w:rsidRDefault="00693305" w:rsidP="00693305">
            <w:pPr>
              <w:rPr>
                <w:sz w:val="16"/>
                <w:szCs w:val="16"/>
              </w:rPr>
            </w:pPr>
            <w:r w:rsidRPr="00926D5B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L</w:t>
            </w:r>
            <w:r w:rsidRPr="00926D5B">
              <w:rPr>
                <w:sz w:val="16"/>
                <w:szCs w:val="16"/>
              </w:rPr>
              <w:t>iczba uczestników programów / warsztatów –</w:t>
            </w:r>
          </w:p>
          <w:p w:rsidR="00C97A8C" w:rsidRPr="00926D5B" w:rsidRDefault="00693305" w:rsidP="00693305">
            <w:pPr>
              <w:rPr>
                <w:sz w:val="16"/>
                <w:szCs w:val="16"/>
              </w:rPr>
            </w:pPr>
            <w:r w:rsidRPr="00926D5B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L</w:t>
            </w:r>
            <w:r w:rsidRPr="00926D5B">
              <w:rPr>
                <w:sz w:val="16"/>
                <w:szCs w:val="16"/>
              </w:rPr>
              <w:t xml:space="preserve">iczba uczestników, którzy ukończyli program (warsztaty) i podnieśli swoje umiejętności wychowawcze </w:t>
            </w:r>
            <w:r w:rsidR="00C97A8C">
              <w:rPr>
                <w:sz w:val="16"/>
                <w:szCs w:val="16"/>
              </w:rPr>
              <w:t>–</w:t>
            </w:r>
          </w:p>
        </w:tc>
      </w:tr>
      <w:tr w:rsidR="00693305" w:rsidRPr="00BB3D8E" w:rsidTr="00C97A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269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3305" w:rsidRPr="00926D5B" w:rsidRDefault="00693305" w:rsidP="00693305">
            <w:pPr>
              <w:rPr>
                <w:bCs/>
              </w:rPr>
            </w:pPr>
            <w:r w:rsidRPr="00693305">
              <w:rPr>
                <w:rFonts w:ascii="Times New Roman" w:hAnsi="Times New Roman"/>
                <w:b/>
                <w:sz w:val="16"/>
                <w:szCs w:val="16"/>
              </w:rPr>
              <w:t>Wnioski:</w:t>
            </w:r>
          </w:p>
        </w:tc>
      </w:tr>
      <w:tr w:rsidR="00693305" w:rsidRPr="00BB3D8E" w:rsidTr="006933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25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693305" w:rsidRPr="00BB3D8E" w:rsidRDefault="00693305" w:rsidP="00693305">
            <w:pPr>
              <w:jc w:val="center"/>
            </w:pPr>
            <w:r w:rsidRPr="009D233F">
              <w:rPr>
                <w:rFonts w:ascii="Times New Roman" w:eastAsia="Lucida Sans Unicode" w:hAnsi="Times New Roman"/>
                <w:b/>
                <w:bCs/>
                <w:kern w:val="1"/>
              </w:rPr>
              <w:t>Działanie 1.5 Realizacja programów profilaktycznych w placówkach oświatowych i opiekuńczo- wychowawczych dot. m.in.  praw dzieci, asertywności,  umiejętności prospołecznych.</w:t>
            </w:r>
          </w:p>
        </w:tc>
      </w:tr>
      <w:tr w:rsidR="00693305" w:rsidRPr="00BB3D8E" w:rsidTr="00996D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25"/>
        </w:trPr>
        <w:tc>
          <w:tcPr>
            <w:tcW w:w="155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3305" w:rsidRPr="00926D5B" w:rsidRDefault="00693305" w:rsidP="006933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Realizator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3305" w:rsidRPr="00BB3D8E" w:rsidRDefault="00693305" w:rsidP="00693305">
            <w:r w:rsidRPr="00926D5B">
              <w:rPr>
                <w:rFonts w:ascii="Times New Roman" w:eastAsia="Lucida Sans Unicode" w:hAnsi="Times New Roman"/>
                <w:kern w:val="1"/>
                <w:sz w:val="20"/>
                <w:szCs w:val="20"/>
              </w:rPr>
              <w:t>Nazwa działania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3305" w:rsidRPr="00BB3D8E" w:rsidRDefault="00693305" w:rsidP="00693305">
            <w:r w:rsidRPr="00926D5B">
              <w:rPr>
                <w:rFonts w:ascii="Times New Roman" w:hAnsi="Times New Roman"/>
                <w:sz w:val="20"/>
                <w:szCs w:val="20"/>
              </w:rPr>
              <w:t>Wskaźnik  realizacji</w:t>
            </w:r>
          </w:p>
        </w:tc>
      </w:tr>
      <w:tr w:rsidR="00693305" w:rsidRPr="00BB3D8E" w:rsidTr="00996D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25"/>
        </w:trPr>
        <w:tc>
          <w:tcPr>
            <w:tcW w:w="155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3305" w:rsidRPr="00926D5B" w:rsidRDefault="00693305" w:rsidP="00693305">
            <w:pPr>
              <w:rPr>
                <w:rFonts w:ascii="Times New Roman" w:hAnsi="Times New Roman"/>
                <w:sz w:val="20"/>
                <w:szCs w:val="20"/>
              </w:rPr>
            </w:pPr>
            <w:r w:rsidRPr="00926D5B">
              <w:rPr>
                <w:rFonts w:ascii="Times New Roman" w:hAnsi="Times New Roman"/>
                <w:sz w:val="20"/>
                <w:szCs w:val="20"/>
              </w:rPr>
              <w:t>Placówki Oświatowe</w:t>
            </w:r>
          </w:p>
          <w:p w:rsidR="00693305" w:rsidRPr="00926D5B" w:rsidRDefault="00693305" w:rsidP="00693305">
            <w:pPr>
              <w:rPr>
                <w:rFonts w:ascii="Times New Roman" w:hAnsi="Times New Roman"/>
                <w:sz w:val="20"/>
                <w:szCs w:val="20"/>
              </w:rPr>
            </w:pPr>
            <w:r w:rsidRPr="00926D5B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(Nazwa Szkoły)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3305" w:rsidRPr="00BB3D8E" w:rsidRDefault="00693305" w:rsidP="00693305"/>
        </w:tc>
        <w:tc>
          <w:tcPr>
            <w:tcW w:w="2126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3305" w:rsidRDefault="00693305" w:rsidP="00693305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bCs/>
                <w:kern w:val="1"/>
                <w:sz w:val="16"/>
                <w:szCs w:val="16"/>
              </w:rPr>
            </w:pPr>
            <w:r w:rsidRPr="00041A12">
              <w:rPr>
                <w:rFonts w:ascii="Times New Roman" w:eastAsia="Lucida Sans Unicode" w:hAnsi="Times New Roman"/>
                <w:bCs/>
                <w:kern w:val="1"/>
                <w:sz w:val="16"/>
                <w:szCs w:val="16"/>
              </w:rPr>
              <w:t>-</w:t>
            </w:r>
            <w:r>
              <w:rPr>
                <w:rFonts w:ascii="Times New Roman" w:eastAsia="Lucida Sans Unicode" w:hAnsi="Times New Roman"/>
                <w:bCs/>
                <w:kern w:val="1"/>
                <w:sz w:val="16"/>
                <w:szCs w:val="16"/>
              </w:rPr>
              <w:t>L</w:t>
            </w:r>
            <w:r w:rsidRPr="00041A12">
              <w:rPr>
                <w:rFonts w:ascii="Times New Roman" w:eastAsia="Lucida Sans Unicode" w:hAnsi="Times New Roman"/>
                <w:bCs/>
                <w:kern w:val="1"/>
                <w:sz w:val="16"/>
                <w:szCs w:val="16"/>
              </w:rPr>
              <w:t xml:space="preserve">iczba przeprowadzonych programów / warsztatów -  </w:t>
            </w:r>
          </w:p>
          <w:p w:rsidR="00693305" w:rsidRPr="00041A12" w:rsidRDefault="00693305" w:rsidP="00693305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bCs/>
                <w:kern w:val="1"/>
                <w:sz w:val="16"/>
                <w:szCs w:val="16"/>
              </w:rPr>
            </w:pPr>
            <w:r w:rsidRPr="00041A12">
              <w:rPr>
                <w:rFonts w:ascii="Times New Roman" w:eastAsia="Lucida Sans Unicode" w:hAnsi="Times New Roman"/>
                <w:bCs/>
                <w:kern w:val="1"/>
                <w:sz w:val="16"/>
                <w:szCs w:val="16"/>
              </w:rPr>
              <w:t xml:space="preserve">                                               </w:t>
            </w:r>
          </w:p>
          <w:p w:rsidR="00693305" w:rsidRDefault="00693305" w:rsidP="0069330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1"/>
                <w:sz w:val="16"/>
                <w:szCs w:val="16"/>
              </w:rPr>
            </w:pPr>
            <w:r w:rsidRPr="00041A12"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 xml:space="preserve">- </w:t>
            </w:r>
            <w:r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>L</w:t>
            </w:r>
            <w:r w:rsidRPr="00041A12"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>iczba uczestników programów / warsztatów –</w:t>
            </w:r>
          </w:p>
          <w:p w:rsidR="00693305" w:rsidRPr="00041A12" w:rsidRDefault="00693305" w:rsidP="0069330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16"/>
                <w:szCs w:val="16"/>
              </w:rPr>
            </w:pPr>
          </w:p>
        </w:tc>
      </w:tr>
      <w:tr w:rsidR="00693305" w:rsidRPr="00BB3D8E" w:rsidTr="006933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25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3305" w:rsidRPr="00693305" w:rsidRDefault="00693305" w:rsidP="00693305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b/>
                <w:bCs/>
                <w:kern w:val="1"/>
                <w:sz w:val="16"/>
                <w:szCs w:val="16"/>
              </w:rPr>
            </w:pPr>
            <w:r w:rsidRPr="00693305">
              <w:rPr>
                <w:rFonts w:ascii="Times New Roman" w:eastAsia="Lucida Sans Unicode" w:hAnsi="Times New Roman"/>
                <w:b/>
                <w:bCs/>
                <w:kern w:val="1"/>
                <w:sz w:val="16"/>
                <w:szCs w:val="16"/>
              </w:rPr>
              <w:t>Wnioski:</w:t>
            </w:r>
          </w:p>
          <w:p w:rsidR="00693305" w:rsidRPr="00041A12" w:rsidRDefault="00693305" w:rsidP="00693305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bCs/>
                <w:kern w:val="1"/>
                <w:sz w:val="16"/>
                <w:szCs w:val="16"/>
              </w:rPr>
            </w:pPr>
          </w:p>
        </w:tc>
      </w:tr>
      <w:tr w:rsidR="00693305" w:rsidRPr="00BB3D8E" w:rsidTr="006933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25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693305" w:rsidRPr="00BB3D8E" w:rsidRDefault="00693305" w:rsidP="00693305">
            <w:pPr>
              <w:jc w:val="center"/>
            </w:pPr>
            <w:r w:rsidRPr="009D233F">
              <w:rPr>
                <w:rFonts w:ascii="Times New Roman" w:eastAsia="Lucida Sans Unicode" w:hAnsi="Times New Roman"/>
                <w:b/>
                <w:bCs/>
                <w:kern w:val="1"/>
              </w:rPr>
              <w:t xml:space="preserve">Działanie 4.4 Zapewnienie możliwości udziału w różnych formach doskonalenia zawodowego, </w:t>
            </w:r>
            <w:r>
              <w:rPr>
                <w:rFonts w:ascii="Times New Roman" w:eastAsia="Lucida Sans Unicode" w:hAnsi="Times New Roman"/>
                <w:b/>
                <w:bCs/>
                <w:kern w:val="1"/>
              </w:rPr>
              <w:br/>
            </w:r>
            <w:r w:rsidRPr="009D233F">
              <w:rPr>
                <w:rFonts w:ascii="Times New Roman" w:eastAsia="Lucida Sans Unicode" w:hAnsi="Times New Roman"/>
                <w:b/>
                <w:bCs/>
                <w:kern w:val="1"/>
              </w:rPr>
              <w:t xml:space="preserve">których celem jest podnoszenie kwalifikacji oraz doskonalenie umiejętności osób pracujących </w:t>
            </w:r>
            <w:r>
              <w:rPr>
                <w:rFonts w:ascii="Times New Roman" w:eastAsia="Lucida Sans Unicode" w:hAnsi="Times New Roman"/>
                <w:b/>
                <w:bCs/>
                <w:kern w:val="1"/>
              </w:rPr>
              <w:br/>
            </w:r>
            <w:r w:rsidRPr="009D233F">
              <w:rPr>
                <w:rFonts w:ascii="Times New Roman" w:eastAsia="Lucida Sans Unicode" w:hAnsi="Times New Roman"/>
                <w:b/>
                <w:bCs/>
                <w:kern w:val="1"/>
              </w:rPr>
              <w:t>w obszarze przemocy w rodzinie.</w:t>
            </w:r>
          </w:p>
        </w:tc>
      </w:tr>
      <w:tr w:rsidR="00693305" w:rsidRPr="00BB3D8E" w:rsidTr="00C97A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179"/>
        </w:trPr>
        <w:tc>
          <w:tcPr>
            <w:tcW w:w="155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693305" w:rsidRDefault="00693305" w:rsidP="006933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Realizator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693305" w:rsidRPr="00926D5B" w:rsidRDefault="00693305" w:rsidP="00693305">
            <w:pPr>
              <w:rPr>
                <w:rFonts w:ascii="Times New Roman" w:eastAsia="Lucida Sans Unicode" w:hAnsi="Times New Roman"/>
                <w:kern w:val="1"/>
                <w:sz w:val="20"/>
                <w:szCs w:val="20"/>
              </w:rPr>
            </w:pPr>
            <w:r w:rsidRPr="00926D5B">
              <w:rPr>
                <w:rFonts w:ascii="Times New Roman" w:eastAsia="Lucida Sans Unicode" w:hAnsi="Times New Roman"/>
                <w:kern w:val="1"/>
                <w:sz w:val="20"/>
                <w:szCs w:val="20"/>
              </w:rPr>
              <w:t>Nazwa działania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693305" w:rsidRPr="00926D5B" w:rsidRDefault="00693305" w:rsidP="00693305">
            <w:pPr>
              <w:rPr>
                <w:rFonts w:ascii="Times New Roman" w:hAnsi="Times New Roman"/>
                <w:sz w:val="20"/>
                <w:szCs w:val="20"/>
              </w:rPr>
            </w:pPr>
            <w:r w:rsidRPr="00926D5B">
              <w:rPr>
                <w:rFonts w:ascii="Times New Roman" w:hAnsi="Times New Roman"/>
                <w:sz w:val="20"/>
                <w:szCs w:val="20"/>
              </w:rPr>
              <w:t>Wskaźnik  realizacji</w:t>
            </w:r>
          </w:p>
        </w:tc>
      </w:tr>
      <w:tr w:rsidR="00693305" w:rsidRPr="00BB3D8E" w:rsidTr="00996D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25"/>
        </w:trPr>
        <w:tc>
          <w:tcPr>
            <w:tcW w:w="155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693305" w:rsidRPr="00926D5B" w:rsidRDefault="00693305" w:rsidP="00693305">
            <w:pPr>
              <w:rPr>
                <w:rFonts w:ascii="Times New Roman" w:hAnsi="Times New Roman"/>
                <w:sz w:val="20"/>
                <w:szCs w:val="20"/>
              </w:rPr>
            </w:pPr>
            <w:r w:rsidRPr="00926D5B">
              <w:rPr>
                <w:rFonts w:ascii="Times New Roman" w:hAnsi="Times New Roman"/>
                <w:sz w:val="20"/>
                <w:szCs w:val="20"/>
              </w:rPr>
              <w:t>Placówki Oświatowe</w:t>
            </w:r>
          </w:p>
          <w:p w:rsidR="00693305" w:rsidRDefault="00693305" w:rsidP="00693305">
            <w:pPr>
              <w:rPr>
                <w:rFonts w:ascii="Times New Roman" w:hAnsi="Times New Roman"/>
                <w:sz w:val="20"/>
                <w:szCs w:val="20"/>
              </w:rPr>
            </w:pPr>
            <w:r w:rsidRPr="00926D5B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(Nazwa Szkoły)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693305" w:rsidRPr="00926D5B" w:rsidRDefault="00693305" w:rsidP="00693305">
            <w:pPr>
              <w:rPr>
                <w:rFonts w:ascii="Times New Roman" w:eastAsia="Lucida Sans Unicode" w:hAnsi="Times New Roman"/>
                <w:kern w:val="1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693305" w:rsidRDefault="00693305" w:rsidP="00693305">
            <w:pPr>
              <w:widowControl w:val="0"/>
              <w:suppressAutoHyphens/>
              <w:spacing w:after="0" w:line="100" w:lineRule="atLeast"/>
              <w:rPr>
                <w:rFonts w:ascii="Times New Roman" w:eastAsia="Lucida Sans Unicode" w:hAnsi="Times New Roman"/>
                <w:kern w:val="1"/>
                <w:sz w:val="16"/>
                <w:szCs w:val="16"/>
              </w:rPr>
            </w:pPr>
            <w:r>
              <w:rPr>
                <w:rFonts w:ascii="Times New Roman" w:eastAsia="Lucida Sans Unicode" w:hAnsi="Times New Roman"/>
                <w:kern w:val="1"/>
                <w:sz w:val="16"/>
                <w:szCs w:val="16"/>
              </w:rPr>
              <w:t>L</w:t>
            </w:r>
            <w:r w:rsidRPr="00041A12">
              <w:rPr>
                <w:rFonts w:ascii="Times New Roman" w:eastAsia="Lucida Sans Unicode" w:hAnsi="Times New Roman"/>
                <w:kern w:val="1"/>
                <w:sz w:val="16"/>
                <w:szCs w:val="16"/>
              </w:rPr>
              <w:t xml:space="preserve">iczba  przeprowadzonych szkoleń, seminariów </w:t>
            </w:r>
            <w:r>
              <w:rPr>
                <w:rFonts w:ascii="Times New Roman" w:eastAsia="Lucida Sans Unicode" w:hAnsi="Times New Roman"/>
                <w:kern w:val="1"/>
                <w:sz w:val="16"/>
                <w:szCs w:val="16"/>
              </w:rPr>
              <w:t>–</w:t>
            </w:r>
            <w:r w:rsidRPr="00041A12">
              <w:rPr>
                <w:rFonts w:ascii="Times New Roman" w:eastAsia="Lucida Sans Unicode" w:hAnsi="Times New Roman"/>
                <w:kern w:val="1"/>
                <w:sz w:val="16"/>
                <w:szCs w:val="16"/>
              </w:rPr>
              <w:t xml:space="preserve"> </w:t>
            </w:r>
          </w:p>
          <w:p w:rsidR="00693305" w:rsidRDefault="00693305" w:rsidP="00693305">
            <w:pPr>
              <w:widowControl w:val="0"/>
              <w:suppressAutoHyphens/>
              <w:spacing w:after="0" w:line="100" w:lineRule="atLeast"/>
              <w:rPr>
                <w:rFonts w:ascii="Times New Roman" w:eastAsia="Lucida Sans Unicode" w:hAnsi="Times New Roman"/>
                <w:kern w:val="1"/>
                <w:sz w:val="16"/>
                <w:szCs w:val="16"/>
              </w:rPr>
            </w:pPr>
          </w:p>
          <w:p w:rsidR="00693305" w:rsidRDefault="00693305" w:rsidP="00693305">
            <w:pPr>
              <w:widowControl w:val="0"/>
              <w:suppressAutoHyphens/>
              <w:spacing w:after="0" w:line="100" w:lineRule="atLeast"/>
              <w:rPr>
                <w:rFonts w:ascii="Times New Roman" w:eastAsia="Lucida Sans Unicode" w:hAnsi="Times New Roman"/>
                <w:kern w:val="1"/>
                <w:sz w:val="16"/>
                <w:szCs w:val="16"/>
              </w:rPr>
            </w:pPr>
            <w:r w:rsidRPr="00041A12">
              <w:rPr>
                <w:rFonts w:ascii="Times New Roman" w:eastAsia="Lucida Sans Unicode" w:hAnsi="Times New Roman"/>
                <w:kern w:val="1"/>
                <w:sz w:val="16"/>
                <w:szCs w:val="16"/>
              </w:rPr>
              <w:t xml:space="preserve">Liczba  osób  uczestniczących w zajęciach – </w:t>
            </w:r>
          </w:p>
          <w:p w:rsidR="00693305" w:rsidRDefault="00693305" w:rsidP="00C97A8C">
            <w:pPr>
              <w:widowControl w:val="0"/>
              <w:suppressAutoHyphens/>
              <w:spacing w:after="0" w:line="100" w:lineRule="atLeast"/>
              <w:rPr>
                <w:rFonts w:ascii="Times New Roman" w:eastAsia="Lucida Sans Unicode" w:hAnsi="Times New Roman"/>
                <w:kern w:val="1"/>
                <w:sz w:val="16"/>
                <w:szCs w:val="16"/>
              </w:rPr>
            </w:pPr>
          </w:p>
          <w:p w:rsidR="00693305" w:rsidRPr="00041A12" w:rsidRDefault="00693305" w:rsidP="00693305">
            <w:pPr>
              <w:widowControl w:val="0"/>
              <w:suppressAutoHyphens/>
              <w:spacing w:after="0" w:line="100" w:lineRule="atLeast"/>
              <w:rPr>
                <w:rFonts w:ascii="Times New Roman" w:eastAsia="Lucida Sans Unicode" w:hAnsi="Times New Roman"/>
                <w:b/>
                <w:bCs/>
                <w:kern w:val="1"/>
                <w:sz w:val="16"/>
                <w:szCs w:val="16"/>
              </w:rPr>
            </w:pPr>
            <w:r>
              <w:rPr>
                <w:rFonts w:ascii="Times New Roman" w:eastAsia="Lucida Sans Unicode" w:hAnsi="Times New Roman"/>
                <w:kern w:val="1"/>
                <w:sz w:val="16"/>
                <w:szCs w:val="16"/>
              </w:rPr>
              <w:t>L</w:t>
            </w:r>
            <w:r w:rsidRPr="00041A12">
              <w:rPr>
                <w:rFonts w:ascii="Times New Roman" w:eastAsia="Lucida Sans Unicode" w:hAnsi="Times New Roman"/>
                <w:kern w:val="1"/>
                <w:sz w:val="16"/>
                <w:szCs w:val="16"/>
              </w:rPr>
              <w:t xml:space="preserve">iczba osób, które podniosły swoje kompetencje w zakresie przeciwdziałania przemocy w rodzinie (na podstawie ankiet ewaluacyjnych) - </w:t>
            </w:r>
          </w:p>
        </w:tc>
      </w:tr>
      <w:tr w:rsidR="00693305" w:rsidRPr="00BB3D8E" w:rsidTr="006933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25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693305" w:rsidRPr="00693305" w:rsidRDefault="00693305" w:rsidP="00693305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693305">
              <w:rPr>
                <w:rFonts w:ascii="Times New Roman" w:hAnsi="Times New Roman"/>
                <w:b/>
                <w:sz w:val="16"/>
                <w:szCs w:val="16"/>
              </w:rPr>
              <w:t>Wnioski:</w:t>
            </w:r>
          </w:p>
        </w:tc>
      </w:tr>
      <w:tr w:rsidR="00567965" w:rsidRPr="00BB3D8E" w:rsidTr="00C97A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99" w:type="dxa"/>
          <w:trHeight w:val="579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567965" w:rsidRPr="00926D5B" w:rsidRDefault="00567965" w:rsidP="006933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Dodatkowe informacje realizatora, które warto uwzględnić w niniejszym raporcie.</w:t>
            </w:r>
          </w:p>
        </w:tc>
      </w:tr>
    </w:tbl>
    <w:p w:rsidR="00C97A8C" w:rsidRDefault="00C97A8C" w:rsidP="00AA053C">
      <w:pPr>
        <w:spacing w:line="252" w:lineRule="auto"/>
        <w:rPr>
          <w:sz w:val="18"/>
          <w:szCs w:val="18"/>
        </w:rPr>
      </w:pPr>
    </w:p>
    <w:p w:rsidR="00AA053C" w:rsidRPr="00AA053C" w:rsidRDefault="00AA053C" w:rsidP="00AA053C">
      <w:pPr>
        <w:spacing w:line="252" w:lineRule="auto"/>
        <w:rPr>
          <w:sz w:val="18"/>
          <w:szCs w:val="18"/>
        </w:rPr>
      </w:pPr>
      <w:r w:rsidRPr="00AA053C">
        <w:rPr>
          <w:sz w:val="18"/>
          <w:szCs w:val="18"/>
        </w:rPr>
        <w:t>Sporządził(a): …………………………………………………</w:t>
      </w:r>
      <w:r w:rsidR="00C97A8C">
        <w:rPr>
          <w:sz w:val="18"/>
          <w:szCs w:val="18"/>
        </w:rPr>
        <w:t xml:space="preserve">        </w:t>
      </w:r>
      <w:r w:rsidRPr="00AA053C">
        <w:rPr>
          <w:sz w:val="18"/>
          <w:szCs w:val="18"/>
        </w:rPr>
        <w:t>Data :  …………………………………………………………</w:t>
      </w:r>
    </w:p>
    <w:p w:rsidR="00C97A8C" w:rsidRDefault="00AA053C" w:rsidP="00CE661D">
      <w:pPr>
        <w:spacing w:after="0" w:line="252" w:lineRule="auto"/>
        <w:rPr>
          <w:sz w:val="18"/>
          <w:szCs w:val="18"/>
        </w:rPr>
      </w:pPr>
      <w:r w:rsidRPr="00AA053C">
        <w:rPr>
          <w:sz w:val="18"/>
          <w:szCs w:val="18"/>
        </w:rPr>
        <w:t>Tel.  …………………………………………………………….</w:t>
      </w:r>
      <w:r w:rsidR="00CE661D">
        <w:rPr>
          <w:sz w:val="18"/>
          <w:szCs w:val="18"/>
        </w:rPr>
        <w:t xml:space="preserve">                                                 </w:t>
      </w:r>
    </w:p>
    <w:p w:rsidR="00AA053C" w:rsidRDefault="00C97A8C" w:rsidP="00CE661D">
      <w:pPr>
        <w:spacing w:after="0" w:line="252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</w:t>
      </w:r>
      <w:r w:rsidR="00CE661D">
        <w:rPr>
          <w:sz w:val="18"/>
          <w:szCs w:val="18"/>
        </w:rPr>
        <w:t xml:space="preserve">   …………………………………………………………………………</w:t>
      </w:r>
    </w:p>
    <w:p w:rsidR="005E453B" w:rsidRPr="00442C0F" w:rsidRDefault="00CE661D" w:rsidP="00442C0F">
      <w:pPr>
        <w:spacing w:after="0" w:line="252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</w:t>
      </w:r>
      <w:r w:rsidR="00C97A8C">
        <w:rPr>
          <w:sz w:val="18"/>
          <w:szCs w:val="18"/>
        </w:rPr>
        <w:t xml:space="preserve">           </w:t>
      </w:r>
      <w:r>
        <w:rPr>
          <w:sz w:val="18"/>
          <w:szCs w:val="18"/>
        </w:rPr>
        <w:t xml:space="preserve">  Dyrektor jednostki o</w:t>
      </w:r>
      <w:bookmarkStart w:id="0" w:name="_GoBack"/>
      <w:bookmarkEnd w:id="0"/>
      <w:r>
        <w:rPr>
          <w:sz w:val="18"/>
          <w:szCs w:val="18"/>
        </w:rPr>
        <w:t>światowej</w:t>
      </w:r>
    </w:p>
    <w:sectPr w:rsidR="005E453B" w:rsidRPr="00442C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charset w:val="EE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C5F"/>
    <w:rsid w:val="00041A12"/>
    <w:rsid w:val="003A10F4"/>
    <w:rsid w:val="00442C0F"/>
    <w:rsid w:val="00567965"/>
    <w:rsid w:val="005E453B"/>
    <w:rsid w:val="00643C5F"/>
    <w:rsid w:val="00693305"/>
    <w:rsid w:val="006E1B22"/>
    <w:rsid w:val="00926D5B"/>
    <w:rsid w:val="00996DBE"/>
    <w:rsid w:val="00A2721C"/>
    <w:rsid w:val="00AA053C"/>
    <w:rsid w:val="00BB3D8E"/>
    <w:rsid w:val="00C97A8C"/>
    <w:rsid w:val="00CE661D"/>
    <w:rsid w:val="00E20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FE4449-1CAC-4371-84EC-71DB1D8BC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3D8E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42C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2C0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0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B110DE47</Template>
  <TotalTime>64</TotalTime>
  <Pages>2</Pages>
  <Words>520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Czech</dc:creator>
  <cp:keywords/>
  <dc:description/>
  <cp:lastModifiedBy>Roman Czech</cp:lastModifiedBy>
  <cp:revision>10</cp:revision>
  <cp:lastPrinted>2018-11-13T12:37:00Z</cp:lastPrinted>
  <dcterms:created xsi:type="dcterms:W3CDTF">2017-05-25T09:41:00Z</dcterms:created>
  <dcterms:modified xsi:type="dcterms:W3CDTF">2018-11-13T12:40:00Z</dcterms:modified>
</cp:coreProperties>
</file>